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Layout w:type="fixed"/>
        <w:tblLook w:val="0000"/>
      </w:tblPr>
      <w:tblGrid>
        <w:gridCol w:w="4112"/>
        <w:gridCol w:w="5811"/>
      </w:tblGrid>
      <w:tr w:rsidR="003A05FD" w:rsidRPr="0039318F" w:rsidTr="00874530">
        <w:tc>
          <w:tcPr>
            <w:tcW w:w="4112" w:type="dxa"/>
          </w:tcPr>
          <w:p w:rsidR="00874530" w:rsidRPr="00C12872" w:rsidRDefault="00874530" w:rsidP="008745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12872">
              <w:rPr>
                <w:rFonts w:ascii="Times New Roman" w:hAnsi="Times New Roman"/>
                <w:b/>
                <w:sz w:val="26"/>
                <w:szCs w:val="26"/>
              </w:rPr>
              <w:t>&lt;TÊN DOANH NGHIỆP&gt;</w:t>
            </w:r>
          </w:p>
          <w:p w:rsidR="003A05FD" w:rsidRPr="0039318F" w:rsidRDefault="003A05FD" w:rsidP="003A05FD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  <w:t>________</w:t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</w:r>
            <w:r w:rsidRPr="0039318F">
              <w:rPr>
                <w:rFonts w:ascii="Times New Roman" w:hAnsi="Times New Roman"/>
                <w:b/>
                <w:sz w:val="16"/>
                <w:szCs w:val="16"/>
              </w:rPr>
              <w:softHyphen/>
              <w:t>_____</w:t>
            </w:r>
          </w:p>
          <w:p w:rsidR="003A05FD" w:rsidRPr="0039318F" w:rsidRDefault="003A05FD" w:rsidP="003A05FD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811" w:type="dxa"/>
          </w:tcPr>
          <w:p w:rsidR="003A05FD" w:rsidRPr="0039318F" w:rsidRDefault="003A05FD" w:rsidP="00874530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39318F">
              <w:rPr>
                <w:rFonts w:ascii="Times New Roman" w:hAnsi="Times New Roman"/>
                <w:b/>
                <w:sz w:val="26"/>
              </w:rPr>
              <w:t>CỘNG HOÀ XÃ HỘI CHỦ NGHĨA VIỆT NAM</w:t>
            </w:r>
          </w:p>
          <w:p w:rsidR="003A05FD" w:rsidRPr="0039318F" w:rsidRDefault="003A05FD" w:rsidP="00874530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39318F">
              <w:rPr>
                <w:rFonts w:ascii="Times New Roman" w:hAnsi="Times New Roman"/>
                <w:b/>
              </w:rPr>
              <w:t>Độc lập - Tự do - Hạnh phúc</w:t>
            </w:r>
          </w:p>
          <w:p w:rsidR="003A05FD" w:rsidRPr="0039318F" w:rsidRDefault="003A05FD" w:rsidP="003A05FD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9318F">
              <w:rPr>
                <w:rFonts w:ascii="Times New Roman" w:hAnsi="Times New Roman"/>
                <w:b/>
                <w:sz w:val="16"/>
                <w:szCs w:val="16"/>
              </w:rPr>
              <w:t>–––––––––––––––––––––––––––––––––––––––––––</w:t>
            </w:r>
          </w:p>
          <w:p w:rsidR="003A05FD" w:rsidRPr="0039318F" w:rsidRDefault="003A05FD" w:rsidP="003A05FD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A05FD" w:rsidRPr="0039318F" w:rsidTr="00874530">
        <w:tc>
          <w:tcPr>
            <w:tcW w:w="4112" w:type="dxa"/>
          </w:tcPr>
          <w:p w:rsidR="00874530" w:rsidRPr="00874530" w:rsidRDefault="00874530" w:rsidP="00874530">
            <w:pPr>
              <w:spacing w:after="60"/>
              <w:jc w:val="center"/>
              <w:rPr>
                <w:rFonts w:ascii="Times New Roman" w:hAnsi="Times New Roman"/>
                <w:szCs w:val="28"/>
              </w:rPr>
            </w:pPr>
            <w:r w:rsidRPr="00874530">
              <w:rPr>
                <w:rFonts w:ascii="Times New Roman" w:hAnsi="Times New Roman"/>
                <w:szCs w:val="28"/>
              </w:rPr>
              <w:t>Số:           /QĐ-(Ký hiệu của DN)</w:t>
            </w:r>
          </w:p>
          <w:p w:rsidR="000D2833" w:rsidRPr="002B00AD" w:rsidRDefault="00874530" w:rsidP="002D1777">
            <w:pPr>
              <w:jc w:val="both"/>
              <w:rPr>
                <w:rFonts w:ascii="Times New Roman" w:hAnsi="Times New Roman"/>
                <w:iCs/>
                <w:sz w:val="24"/>
                <w:szCs w:val="24"/>
                <w:lang w:val="es-ES"/>
              </w:rPr>
            </w:pPr>
            <w:r w:rsidRPr="00C12872">
              <w:rPr>
                <w:rFonts w:ascii="Times New Roman" w:hAnsi="Times New Roman"/>
                <w:sz w:val="24"/>
                <w:szCs w:val="24"/>
              </w:rPr>
              <w:t>Vv: Cử nhân sự tham gia Đoàn XTTMQG tại Gia-các-ta, In-đô-nê-xi-a</w:t>
            </w:r>
          </w:p>
        </w:tc>
        <w:tc>
          <w:tcPr>
            <w:tcW w:w="5811" w:type="dxa"/>
          </w:tcPr>
          <w:p w:rsidR="003A05FD" w:rsidRPr="0039318F" w:rsidRDefault="003A05FD" w:rsidP="0098030B">
            <w:pPr>
              <w:jc w:val="center"/>
              <w:rPr>
                <w:rFonts w:ascii="Times New Roman" w:hAnsi="Times New Roman"/>
                <w:szCs w:val="28"/>
              </w:rPr>
            </w:pPr>
            <w:r w:rsidRPr="0098030B">
              <w:rPr>
                <w:rFonts w:ascii="Times New Roman" w:hAnsi="Times New Roman"/>
                <w:i/>
                <w:iCs/>
                <w:szCs w:val="28"/>
              </w:rPr>
              <w:t>Hà Nội,</w:t>
            </w:r>
            <w:r w:rsidR="00603EF3" w:rsidRPr="0098030B">
              <w:rPr>
                <w:rFonts w:ascii="Times New Roman" w:hAnsi="Times New Roman"/>
                <w:i/>
                <w:szCs w:val="28"/>
              </w:rPr>
              <w:t xml:space="preserve"> ngày</w:t>
            </w:r>
            <w:r w:rsidR="002D1777">
              <w:rPr>
                <w:rFonts w:ascii="Times New Roman" w:hAnsi="Times New Roman"/>
                <w:i/>
                <w:szCs w:val="28"/>
              </w:rPr>
              <w:t xml:space="preserve"> </w:t>
            </w:r>
            <w:r w:rsidR="00874530">
              <w:rPr>
                <w:rFonts w:ascii="Times New Roman" w:hAnsi="Times New Roman"/>
                <w:i/>
                <w:szCs w:val="28"/>
              </w:rPr>
              <w:t xml:space="preserve">        </w:t>
            </w:r>
            <w:r w:rsidR="002D1777">
              <w:rPr>
                <w:rFonts w:ascii="Times New Roman" w:hAnsi="Times New Roman"/>
                <w:i/>
                <w:szCs w:val="28"/>
              </w:rPr>
              <w:t xml:space="preserve"> </w:t>
            </w:r>
            <w:r w:rsidRPr="0098030B">
              <w:rPr>
                <w:rFonts w:ascii="Times New Roman" w:hAnsi="Times New Roman"/>
                <w:i/>
                <w:szCs w:val="28"/>
              </w:rPr>
              <w:t>tháng</w:t>
            </w:r>
            <w:r w:rsidR="00603EF3" w:rsidRPr="0098030B">
              <w:rPr>
                <w:rFonts w:ascii="Times New Roman" w:hAnsi="Times New Roman"/>
                <w:i/>
                <w:szCs w:val="28"/>
              </w:rPr>
              <w:t xml:space="preserve"> </w:t>
            </w:r>
            <w:r w:rsidR="00874530">
              <w:rPr>
                <w:rFonts w:ascii="Times New Roman" w:hAnsi="Times New Roman"/>
                <w:i/>
                <w:szCs w:val="28"/>
              </w:rPr>
              <w:t xml:space="preserve">      </w:t>
            </w:r>
            <w:r w:rsidR="00603EF3" w:rsidRPr="0098030B">
              <w:rPr>
                <w:rFonts w:ascii="Times New Roman" w:hAnsi="Times New Roman"/>
                <w:i/>
                <w:szCs w:val="28"/>
              </w:rPr>
              <w:t xml:space="preserve"> </w:t>
            </w:r>
            <w:r w:rsidRPr="0098030B">
              <w:rPr>
                <w:rFonts w:ascii="Times New Roman" w:hAnsi="Times New Roman"/>
                <w:i/>
                <w:szCs w:val="28"/>
              </w:rPr>
              <w:t>năm</w:t>
            </w:r>
            <w:r w:rsidR="004F1CF9" w:rsidRPr="0098030B">
              <w:rPr>
                <w:rFonts w:ascii="Times New Roman" w:hAnsi="Times New Roman"/>
                <w:i/>
                <w:szCs w:val="28"/>
              </w:rPr>
              <w:t xml:space="preserve"> 201</w:t>
            </w:r>
            <w:r w:rsidR="002D1777">
              <w:rPr>
                <w:rFonts w:ascii="Times New Roman" w:hAnsi="Times New Roman"/>
                <w:i/>
                <w:szCs w:val="28"/>
              </w:rPr>
              <w:t>9</w:t>
            </w:r>
          </w:p>
          <w:p w:rsidR="003A05FD" w:rsidRPr="0039318F" w:rsidRDefault="003A05FD" w:rsidP="003A05FD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D05487" w:rsidRPr="00874530" w:rsidRDefault="00D05487" w:rsidP="00206424">
      <w:pPr>
        <w:spacing w:line="276" w:lineRule="auto"/>
        <w:ind w:left="1440" w:firstLine="720"/>
        <w:rPr>
          <w:rFonts w:ascii="Times New Roman" w:hAnsi="Times New Roman"/>
          <w:szCs w:val="28"/>
        </w:rPr>
      </w:pPr>
    </w:p>
    <w:p w:rsidR="00874530" w:rsidRPr="00874530" w:rsidRDefault="00874530" w:rsidP="00874530">
      <w:pPr>
        <w:tabs>
          <w:tab w:val="center" w:pos="4536"/>
          <w:tab w:val="left" w:pos="6315"/>
        </w:tabs>
        <w:jc w:val="center"/>
        <w:rPr>
          <w:rFonts w:ascii="Times New Roman" w:hAnsi="Times New Roman"/>
          <w:b/>
          <w:szCs w:val="28"/>
        </w:rPr>
      </w:pPr>
      <w:r w:rsidRPr="00874530">
        <w:rPr>
          <w:rFonts w:ascii="Times New Roman" w:hAnsi="Times New Roman"/>
          <w:b/>
          <w:szCs w:val="28"/>
        </w:rPr>
        <w:t>BAN GIÁM ĐỐC</w:t>
      </w:r>
    </w:p>
    <w:p w:rsidR="00874530" w:rsidRPr="00874530" w:rsidRDefault="00874530" w:rsidP="00874530">
      <w:pPr>
        <w:tabs>
          <w:tab w:val="center" w:pos="4536"/>
          <w:tab w:val="left" w:pos="6315"/>
        </w:tabs>
        <w:jc w:val="center"/>
        <w:rPr>
          <w:rFonts w:ascii="Times New Roman" w:hAnsi="Times New Roman"/>
          <w:b/>
          <w:szCs w:val="28"/>
        </w:rPr>
      </w:pPr>
      <w:r w:rsidRPr="00874530">
        <w:rPr>
          <w:rFonts w:ascii="Times New Roman" w:hAnsi="Times New Roman"/>
          <w:b/>
          <w:szCs w:val="28"/>
        </w:rPr>
        <w:t>&lt;TÊN DOANH NGHIỆP&gt;</w:t>
      </w:r>
    </w:p>
    <w:p w:rsidR="00874530" w:rsidRPr="00874530" w:rsidRDefault="00874530" w:rsidP="00874530">
      <w:pPr>
        <w:pStyle w:val="Subtitle"/>
        <w:spacing w:after="0"/>
        <w:rPr>
          <w:rFonts w:ascii="Times New Roman" w:hAnsi="Times New Roman" w:cs="Times New Roman"/>
          <w:sz w:val="28"/>
          <w:szCs w:val="28"/>
        </w:rPr>
      </w:pPr>
    </w:p>
    <w:p w:rsidR="00874530" w:rsidRPr="00874530" w:rsidRDefault="00874530" w:rsidP="00874530">
      <w:pPr>
        <w:pStyle w:val="List2"/>
        <w:spacing w:before="120" w:after="120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sz w:val="28"/>
          <w:szCs w:val="28"/>
        </w:rPr>
        <w:t>Căn cứ Luật Doanh nghiệp 2005 đã được Quốc hội thông qua ngày 09/11/2005;</w:t>
      </w:r>
    </w:p>
    <w:p w:rsidR="00874530" w:rsidRPr="00874530" w:rsidRDefault="00874530" w:rsidP="00874530">
      <w:pPr>
        <w:pStyle w:val="List2"/>
        <w:spacing w:before="120" w:after="120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sz w:val="28"/>
          <w:szCs w:val="28"/>
        </w:rPr>
        <w:t>Căn cứ Điều lệ hoạt động của &lt;tên doanh nghiệp&gt;;</w:t>
      </w:r>
    </w:p>
    <w:p w:rsidR="00874530" w:rsidRPr="00874530" w:rsidRDefault="00874530" w:rsidP="00874530">
      <w:pPr>
        <w:pStyle w:val="List2"/>
        <w:spacing w:before="120" w:after="120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sz w:val="28"/>
          <w:szCs w:val="28"/>
        </w:rPr>
        <w:t>Căn cứ chức năng, nhiệm vụ, quyền hạn của Ban Giám đốc công ty;</w:t>
      </w:r>
    </w:p>
    <w:p w:rsidR="00874530" w:rsidRPr="00874530" w:rsidRDefault="00874530" w:rsidP="00874530">
      <w:pPr>
        <w:pStyle w:val="List2"/>
        <w:spacing w:before="120" w:after="120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sz w:val="28"/>
          <w:szCs w:val="28"/>
        </w:rPr>
        <w:t>Căn cứ Thư mời từ Cục Xúc tiến thương mại – Bộ Công Thương.</w:t>
      </w:r>
    </w:p>
    <w:p w:rsidR="00874530" w:rsidRPr="00874530" w:rsidRDefault="00874530" w:rsidP="00874530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874530" w:rsidRPr="00874530" w:rsidRDefault="00874530" w:rsidP="00874530">
      <w:pPr>
        <w:pStyle w:val="Title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74530">
        <w:rPr>
          <w:rFonts w:ascii="Times New Roman" w:hAnsi="Times New Roman" w:cs="Times New Roman"/>
          <w:sz w:val="28"/>
          <w:szCs w:val="28"/>
        </w:rPr>
        <w:t>QUYẾT ĐỊNH</w:t>
      </w:r>
    </w:p>
    <w:p w:rsidR="00874530" w:rsidRPr="00C12872" w:rsidRDefault="00874530" w:rsidP="00874530">
      <w:pPr>
        <w:pStyle w:val="Title"/>
        <w:spacing w:before="0" w:after="0"/>
        <w:ind w:firstLine="720"/>
        <w:rPr>
          <w:rFonts w:ascii="Times New Roman" w:hAnsi="Times New Roman" w:cs="Times New Roman"/>
          <w:b w:val="0"/>
          <w:sz w:val="26"/>
          <w:szCs w:val="26"/>
        </w:rPr>
      </w:pPr>
    </w:p>
    <w:p w:rsidR="00874530" w:rsidRPr="00874530" w:rsidRDefault="00874530" w:rsidP="00874530">
      <w:pPr>
        <w:pStyle w:val="List2"/>
        <w:tabs>
          <w:tab w:val="left" w:pos="540"/>
        </w:tabs>
        <w:spacing w:before="120" w:after="120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b/>
          <w:sz w:val="28"/>
          <w:szCs w:val="28"/>
        </w:rPr>
        <w:t>Điều 1.</w:t>
      </w:r>
      <w:r w:rsidRPr="00874530">
        <w:rPr>
          <w:rFonts w:ascii="Times New Roman" w:hAnsi="Times New Roman"/>
          <w:sz w:val="28"/>
          <w:szCs w:val="28"/>
        </w:rPr>
        <w:t xml:space="preserve"> Đồng ý cử Ông/Bà: &lt;tên người được cử tham gia&gt;, số hộ chiếu:…………, cấp ngày:…….. công tác từ năm….. đến nay- chức vụ: &lt;chức vụ&gt; &lt;tên công ty&gt; tham gia Đoàn Xúc tiến thương mại quốc gia năm 2019 tại Gia-các-ta, In-đô-nê-x</w:t>
      </w:r>
      <w:r w:rsidR="00FC452C">
        <w:rPr>
          <w:rFonts w:ascii="Times New Roman" w:hAnsi="Times New Roman"/>
          <w:sz w:val="28"/>
          <w:szCs w:val="28"/>
        </w:rPr>
        <w:t xml:space="preserve">i-a do </w:t>
      </w:r>
      <w:r w:rsidRPr="00874530">
        <w:rPr>
          <w:rFonts w:ascii="Times New Roman" w:hAnsi="Times New Roman"/>
          <w:sz w:val="28"/>
          <w:szCs w:val="28"/>
        </w:rPr>
        <w:t xml:space="preserve">Bộ Công Thương </w:t>
      </w:r>
      <w:r w:rsidR="00FC452C">
        <w:rPr>
          <w:rFonts w:ascii="Times New Roman" w:hAnsi="Times New Roman"/>
          <w:sz w:val="28"/>
          <w:szCs w:val="28"/>
        </w:rPr>
        <w:t xml:space="preserve">(Cục Xúc tiến thương mại) </w:t>
      </w:r>
      <w:r w:rsidRPr="00874530">
        <w:rPr>
          <w:rFonts w:ascii="Times New Roman" w:hAnsi="Times New Roman"/>
          <w:sz w:val="28"/>
          <w:szCs w:val="28"/>
        </w:rPr>
        <w:t>tổ chức.</w:t>
      </w:r>
    </w:p>
    <w:p w:rsidR="00FC452C" w:rsidRDefault="00874530" w:rsidP="00874530">
      <w:pPr>
        <w:pStyle w:val="List2"/>
        <w:tabs>
          <w:tab w:val="left" w:pos="270"/>
          <w:tab w:val="left" w:pos="540"/>
        </w:tabs>
        <w:spacing w:before="120"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sz w:val="28"/>
          <w:szCs w:val="28"/>
        </w:rPr>
        <w:tab/>
      </w:r>
      <w:r w:rsidRPr="00874530">
        <w:rPr>
          <w:rFonts w:ascii="Times New Roman" w:hAnsi="Times New Roman"/>
          <w:sz w:val="28"/>
          <w:szCs w:val="28"/>
        </w:rPr>
        <w:tab/>
        <w:t>Địa điểm: Thành</w:t>
      </w:r>
      <w:r w:rsidR="00FC452C">
        <w:rPr>
          <w:rFonts w:ascii="Times New Roman" w:hAnsi="Times New Roman"/>
          <w:sz w:val="28"/>
          <w:szCs w:val="28"/>
        </w:rPr>
        <w:t xml:space="preserve"> phố Gia-các-ta, In-đô-nê-xi-a.</w:t>
      </w:r>
    </w:p>
    <w:p w:rsidR="00FC452C" w:rsidRDefault="00FC452C" w:rsidP="00FC452C">
      <w:pPr>
        <w:pStyle w:val="List2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Thời gian: Từ ngày 27 đến ngày 31 tháng 8 năm 2019.</w:t>
      </w:r>
    </w:p>
    <w:p w:rsidR="00874530" w:rsidRPr="00874530" w:rsidRDefault="00874530" w:rsidP="00FC452C">
      <w:pPr>
        <w:pStyle w:val="List2"/>
        <w:tabs>
          <w:tab w:val="left" w:pos="270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sz w:val="28"/>
          <w:szCs w:val="28"/>
        </w:rPr>
        <w:t>Đơn vị tổ chức Chương trình: Bộ Công Thương (Cục Xúc tiến thương mại).</w:t>
      </w:r>
    </w:p>
    <w:p w:rsidR="00874530" w:rsidRPr="00874530" w:rsidRDefault="00874530" w:rsidP="00874530">
      <w:pPr>
        <w:pStyle w:val="List2"/>
        <w:tabs>
          <w:tab w:val="left" w:pos="270"/>
          <w:tab w:val="left" w:pos="540"/>
        </w:tabs>
        <w:spacing w:before="120"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sz w:val="28"/>
          <w:szCs w:val="28"/>
        </w:rPr>
        <w:tab/>
      </w:r>
      <w:r w:rsidRPr="00874530">
        <w:rPr>
          <w:rFonts w:ascii="Times New Roman" w:hAnsi="Times New Roman"/>
          <w:sz w:val="28"/>
          <w:szCs w:val="28"/>
        </w:rPr>
        <w:tab/>
        <w:t>Mục đích: ………………..</w:t>
      </w:r>
    </w:p>
    <w:p w:rsidR="00874530" w:rsidRPr="00874530" w:rsidRDefault="00874530" w:rsidP="00874530">
      <w:pPr>
        <w:pStyle w:val="List2"/>
        <w:tabs>
          <w:tab w:val="left" w:pos="540"/>
        </w:tabs>
        <w:spacing w:before="120" w:after="120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74530">
        <w:rPr>
          <w:rFonts w:ascii="Times New Roman" w:hAnsi="Times New Roman"/>
          <w:b/>
          <w:sz w:val="28"/>
          <w:szCs w:val="28"/>
        </w:rPr>
        <w:t>Điều 2.</w:t>
      </w:r>
      <w:r w:rsidRPr="00874530">
        <w:rPr>
          <w:rFonts w:ascii="Times New Roman" w:hAnsi="Times New Roman"/>
          <w:sz w:val="28"/>
          <w:szCs w:val="28"/>
        </w:rPr>
        <w:t xml:space="preserve"> Về chi </w:t>
      </w:r>
      <w:r w:rsidRPr="00FC452C">
        <w:rPr>
          <w:rFonts w:ascii="Times New Roman" w:hAnsi="Times New Roman"/>
          <w:sz w:val="28"/>
          <w:szCs w:val="28"/>
        </w:rPr>
        <w:t>phí: Nhà nước Việt Nam hỗ trợ chi phí vé máy bay và chi phí tổ chức hội nghị, hội thảo giao thương tại nước ngoài theo thông tư 88/2011/TT-BTC ngày 17/6/2011 của Bộ Tài chính</w:t>
      </w:r>
      <w:r w:rsidRPr="00874530">
        <w:rPr>
          <w:rFonts w:ascii="Times New Roman" w:hAnsi="Times New Roman"/>
          <w:sz w:val="28"/>
          <w:szCs w:val="28"/>
        </w:rPr>
        <w:t>. Các chi phí phát sinh khác của Ông/Bà: &lt;tên người được cử tham gia&gt; sẽ được &lt;tên công ty&gt; chi trả.</w:t>
      </w:r>
    </w:p>
    <w:p w:rsidR="00874530" w:rsidRPr="00874530" w:rsidRDefault="00874530" w:rsidP="00874530">
      <w:pPr>
        <w:pStyle w:val="BodyTextIndent2"/>
        <w:tabs>
          <w:tab w:val="left" w:pos="540"/>
        </w:tabs>
        <w:spacing w:before="120"/>
        <w:ind w:firstLine="539"/>
        <w:jc w:val="both"/>
        <w:rPr>
          <w:rFonts w:ascii="Times New Roman" w:hAnsi="Times New Roman"/>
          <w:szCs w:val="28"/>
        </w:rPr>
      </w:pPr>
      <w:r w:rsidRPr="00874530">
        <w:rPr>
          <w:rFonts w:ascii="Times New Roman" w:hAnsi="Times New Roman"/>
          <w:b/>
          <w:szCs w:val="28"/>
        </w:rPr>
        <w:t xml:space="preserve">Điều 3. </w:t>
      </w:r>
      <w:r w:rsidRPr="00874530">
        <w:rPr>
          <w:rFonts w:ascii="Times New Roman" w:hAnsi="Times New Roman"/>
          <w:szCs w:val="28"/>
        </w:rPr>
        <w:t>Các phòng ban liên quan và</w:t>
      </w:r>
      <w:r w:rsidRPr="00874530">
        <w:rPr>
          <w:rFonts w:ascii="Times New Roman" w:hAnsi="Times New Roman"/>
          <w:b/>
          <w:szCs w:val="28"/>
        </w:rPr>
        <w:t xml:space="preserve"> </w:t>
      </w:r>
      <w:r w:rsidRPr="00874530">
        <w:rPr>
          <w:rFonts w:ascii="Times New Roman" w:hAnsi="Times New Roman"/>
          <w:szCs w:val="28"/>
        </w:rPr>
        <w:t>Ông/Bà: &lt;tên người được cử tham gia&gt; chịu trách nhiệm thi hành quyết định này./.</w:t>
      </w:r>
    </w:p>
    <w:tbl>
      <w:tblPr>
        <w:tblW w:w="9468" w:type="dxa"/>
        <w:tblBorders>
          <w:insideH w:val="single" w:sz="4" w:space="0" w:color="auto"/>
        </w:tblBorders>
        <w:tblLook w:val="0000"/>
      </w:tblPr>
      <w:tblGrid>
        <w:gridCol w:w="5148"/>
        <w:gridCol w:w="4320"/>
      </w:tblGrid>
      <w:tr w:rsidR="00874530" w:rsidRPr="00C12872" w:rsidTr="006E79FF">
        <w:tc>
          <w:tcPr>
            <w:tcW w:w="5148" w:type="dxa"/>
          </w:tcPr>
          <w:p w:rsidR="00874530" w:rsidRPr="00C12872" w:rsidRDefault="00874530" w:rsidP="006E79FF">
            <w:pPr>
              <w:pStyle w:val="ListContinue2"/>
              <w:spacing w:after="0"/>
              <w:ind w:left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lang w:val="fr-FR"/>
              </w:rPr>
            </w:pPr>
            <w:r w:rsidRPr="00C12872">
              <w:rPr>
                <w:rFonts w:ascii="Times New Roman" w:hAnsi="Times New Roman"/>
                <w:b/>
                <w:bCs/>
                <w:i/>
                <w:iCs/>
                <w:sz w:val="24"/>
                <w:lang w:val="fr-FR"/>
              </w:rPr>
              <w:t>Nơi nhận:</w:t>
            </w:r>
          </w:p>
          <w:p w:rsidR="00874530" w:rsidRPr="00C12872" w:rsidRDefault="00874530" w:rsidP="00874530">
            <w:pPr>
              <w:pStyle w:val="ListContinue2"/>
              <w:numPr>
                <w:ilvl w:val="0"/>
                <w:numId w:val="10"/>
              </w:numPr>
              <w:tabs>
                <w:tab w:val="clear" w:pos="720"/>
              </w:tabs>
              <w:spacing w:after="0"/>
              <w:ind w:left="180" w:hanging="180"/>
              <w:rPr>
                <w:rFonts w:ascii="Times New Roman" w:hAnsi="Times New Roman"/>
                <w:iCs/>
                <w:sz w:val="22"/>
                <w:szCs w:val="22"/>
                <w:lang w:val="fr-FR"/>
              </w:rPr>
            </w:pPr>
            <w:r w:rsidRPr="00C12872">
              <w:rPr>
                <w:rFonts w:ascii="Times New Roman" w:hAnsi="Times New Roman"/>
                <w:iCs/>
                <w:sz w:val="22"/>
                <w:szCs w:val="22"/>
                <w:lang w:val="fr-FR"/>
              </w:rPr>
              <w:t>Bộ Công Thương (Cục Xúc tiến thương mại);</w:t>
            </w:r>
          </w:p>
          <w:p w:rsidR="00874530" w:rsidRPr="00C12872" w:rsidRDefault="00874530" w:rsidP="00874530">
            <w:pPr>
              <w:pStyle w:val="ListContinue2"/>
              <w:numPr>
                <w:ilvl w:val="0"/>
                <w:numId w:val="10"/>
              </w:numPr>
              <w:tabs>
                <w:tab w:val="clear" w:pos="720"/>
              </w:tabs>
              <w:spacing w:after="0"/>
              <w:ind w:left="180" w:hanging="180"/>
              <w:rPr>
                <w:rFonts w:ascii="Times New Roman" w:hAnsi="Times New Roman"/>
                <w:iCs/>
                <w:sz w:val="22"/>
                <w:szCs w:val="22"/>
                <w:lang w:val="fr-FR"/>
              </w:rPr>
            </w:pPr>
            <w:r w:rsidRPr="00C12872">
              <w:rPr>
                <w:rFonts w:ascii="Times New Roman" w:hAnsi="Times New Roman"/>
                <w:iCs/>
                <w:sz w:val="22"/>
                <w:szCs w:val="22"/>
                <w:lang w:val="fr-FR"/>
              </w:rPr>
              <w:t>Điều 3;</w:t>
            </w:r>
          </w:p>
          <w:p w:rsidR="00874530" w:rsidRPr="00C12872" w:rsidRDefault="00874530" w:rsidP="00874530">
            <w:pPr>
              <w:pStyle w:val="ListContinue2"/>
              <w:numPr>
                <w:ilvl w:val="0"/>
                <w:numId w:val="9"/>
              </w:numPr>
              <w:tabs>
                <w:tab w:val="clear" w:pos="360"/>
              </w:tabs>
              <w:spacing w:after="0"/>
              <w:ind w:left="180" w:hanging="180"/>
              <w:rPr>
                <w:rFonts w:ascii="Times New Roman" w:hAnsi="Times New Roman"/>
                <w:sz w:val="28"/>
                <w:lang w:val="fr-FR"/>
              </w:rPr>
            </w:pPr>
            <w:r w:rsidRPr="00C12872">
              <w:rPr>
                <w:rFonts w:ascii="Times New Roman" w:hAnsi="Times New Roman"/>
                <w:iCs/>
                <w:sz w:val="22"/>
                <w:szCs w:val="22"/>
                <w:lang w:val="fr-FR"/>
              </w:rPr>
              <w:t>Lưu: VP.</w:t>
            </w:r>
          </w:p>
        </w:tc>
        <w:tc>
          <w:tcPr>
            <w:tcW w:w="4320" w:type="dxa"/>
          </w:tcPr>
          <w:p w:rsidR="00874530" w:rsidRPr="00C12872" w:rsidRDefault="00874530" w:rsidP="006E79FF">
            <w:pPr>
              <w:tabs>
                <w:tab w:val="center" w:pos="4536"/>
                <w:tab w:val="left" w:pos="631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12872">
              <w:rPr>
                <w:rFonts w:ascii="Times New Roman" w:hAnsi="Times New Roman"/>
                <w:b/>
                <w:sz w:val="26"/>
                <w:szCs w:val="26"/>
              </w:rPr>
              <w:t>&lt;TÊN DOANH NGHIỆP&gt;</w:t>
            </w:r>
          </w:p>
          <w:p w:rsidR="00874530" w:rsidRPr="00C12872" w:rsidRDefault="00874530" w:rsidP="006E79FF">
            <w:pPr>
              <w:tabs>
                <w:tab w:val="center" w:pos="4536"/>
                <w:tab w:val="left" w:pos="631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12872">
              <w:rPr>
                <w:rFonts w:ascii="Times New Roman" w:hAnsi="Times New Roman"/>
                <w:b/>
                <w:sz w:val="26"/>
                <w:szCs w:val="26"/>
              </w:rPr>
              <w:t>TM BAN GIÁM ĐỐC</w:t>
            </w:r>
          </w:p>
          <w:p w:rsidR="00874530" w:rsidRPr="00C12872" w:rsidRDefault="00874530" w:rsidP="006E79FF">
            <w:pPr>
              <w:tabs>
                <w:tab w:val="center" w:pos="4536"/>
                <w:tab w:val="left" w:pos="631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74530" w:rsidRPr="00C12872" w:rsidRDefault="00874530" w:rsidP="006E79FF">
            <w:pPr>
              <w:pStyle w:val="ListContinue2"/>
              <w:spacing w:after="0"/>
              <w:ind w:left="0" w:right="-180"/>
              <w:jc w:val="center"/>
              <w:rPr>
                <w:rFonts w:ascii="Times New Roman" w:hAnsi="Times New Roman"/>
                <w:bCs/>
                <w:sz w:val="28"/>
                <w:szCs w:val="28"/>
                <w:lang w:val="fr-FR"/>
              </w:rPr>
            </w:pPr>
            <w:r w:rsidRPr="00C12872">
              <w:rPr>
                <w:rFonts w:ascii="Times New Roman" w:hAnsi="Times New Roman"/>
                <w:bCs/>
                <w:sz w:val="28"/>
                <w:szCs w:val="28"/>
                <w:lang w:val="fr-FR"/>
              </w:rPr>
              <w:t xml:space="preserve"> (Ký tên, đóng dấu)</w:t>
            </w:r>
          </w:p>
          <w:p w:rsidR="00874530" w:rsidRPr="00C12872" w:rsidRDefault="00874530" w:rsidP="006E79FF">
            <w:pPr>
              <w:pStyle w:val="ListContinue2"/>
              <w:spacing w:after="0"/>
              <w:ind w:left="0" w:right="-18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:rsidR="003106A4" w:rsidRPr="003106A4" w:rsidRDefault="003106A4" w:rsidP="00874530">
      <w:pPr>
        <w:pStyle w:val="BodyTextIndent2"/>
        <w:tabs>
          <w:tab w:val="left" w:pos="540"/>
        </w:tabs>
        <w:spacing w:before="120" w:after="0"/>
        <w:ind w:firstLine="540"/>
        <w:jc w:val="both"/>
        <w:rPr>
          <w:rFonts w:ascii="Times New Roman" w:hAnsi="Times New Roman"/>
          <w:lang w:eastAsia="ko-KR"/>
        </w:rPr>
      </w:pPr>
    </w:p>
    <w:sectPr w:rsidR="003106A4" w:rsidRPr="003106A4" w:rsidSect="00BC161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55DF2"/>
    <w:multiLevelType w:val="hybridMultilevel"/>
    <w:tmpl w:val="CE202FAE"/>
    <w:lvl w:ilvl="0" w:tplc="DC94CCA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9138D7"/>
    <w:multiLevelType w:val="hybridMultilevel"/>
    <w:tmpl w:val="10922726"/>
    <w:lvl w:ilvl="0" w:tplc="28CC6548">
      <w:start w:val="7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2">
    <w:nsid w:val="208C51DA"/>
    <w:multiLevelType w:val="hybridMultilevel"/>
    <w:tmpl w:val="7A1A94CA"/>
    <w:lvl w:ilvl="0" w:tplc="95B82D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315856"/>
    <w:multiLevelType w:val="hybridMultilevel"/>
    <w:tmpl w:val="A9D24980"/>
    <w:lvl w:ilvl="0" w:tplc="C0BC64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B35007C"/>
    <w:multiLevelType w:val="hybridMultilevel"/>
    <w:tmpl w:val="8346BA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09230D"/>
    <w:multiLevelType w:val="hybridMultilevel"/>
    <w:tmpl w:val="D99E0E80"/>
    <w:lvl w:ilvl="0" w:tplc="BB543C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EA55915"/>
    <w:multiLevelType w:val="hybridMultilevel"/>
    <w:tmpl w:val="971EF0F4"/>
    <w:lvl w:ilvl="0" w:tplc="FE00F4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8325F9"/>
    <w:multiLevelType w:val="hybridMultilevel"/>
    <w:tmpl w:val="EF1EEB9C"/>
    <w:lvl w:ilvl="0" w:tplc="826C0F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442777"/>
    <w:multiLevelType w:val="hybridMultilevel"/>
    <w:tmpl w:val="76306A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0B35AD"/>
    <w:multiLevelType w:val="hybridMultilevel"/>
    <w:tmpl w:val="A31C1010"/>
    <w:lvl w:ilvl="0" w:tplc="719A8082"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8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attachedTemplate r:id="rId1"/>
  <w:stylePaneFormatFilter w:val="3F01"/>
  <w:defaultTabStop w:val="720"/>
  <w:characterSpacingControl w:val="doNotCompress"/>
  <w:compat>
    <w:applyBreakingRules/>
    <w:useFELayout/>
  </w:compat>
  <w:rsids>
    <w:rsidRoot w:val="00B65881"/>
    <w:rsid w:val="00000E2C"/>
    <w:rsid w:val="0000218A"/>
    <w:rsid w:val="0000639E"/>
    <w:rsid w:val="000150AB"/>
    <w:rsid w:val="000472CA"/>
    <w:rsid w:val="000533FF"/>
    <w:rsid w:val="00060AC3"/>
    <w:rsid w:val="00064208"/>
    <w:rsid w:val="000671CB"/>
    <w:rsid w:val="00071A21"/>
    <w:rsid w:val="0007446F"/>
    <w:rsid w:val="00092AE9"/>
    <w:rsid w:val="000969D0"/>
    <w:rsid w:val="00096D98"/>
    <w:rsid w:val="000A35A7"/>
    <w:rsid w:val="000A5295"/>
    <w:rsid w:val="000A67BB"/>
    <w:rsid w:val="000B28C6"/>
    <w:rsid w:val="000B48DA"/>
    <w:rsid w:val="000B585E"/>
    <w:rsid w:val="000C4711"/>
    <w:rsid w:val="000C4FF2"/>
    <w:rsid w:val="000C5748"/>
    <w:rsid w:val="000C61F0"/>
    <w:rsid w:val="000D2833"/>
    <w:rsid w:val="000D49D3"/>
    <w:rsid w:val="000E028D"/>
    <w:rsid w:val="000F4596"/>
    <w:rsid w:val="00102066"/>
    <w:rsid w:val="0010417F"/>
    <w:rsid w:val="00106FCB"/>
    <w:rsid w:val="0011008C"/>
    <w:rsid w:val="00110DA1"/>
    <w:rsid w:val="00113A2A"/>
    <w:rsid w:val="001143A0"/>
    <w:rsid w:val="001164CB"/>
    <w:rsid w:val="00117687"/>
    <w:rsid w:val="00124F21"/>
    <w:rsid w:val="00126173"/>
    <w:rsid w:val="00127008"/>
    <w:rsid w:val="001272AF"/>
    <w:rsid w:val="0012798E"/>
    <w:rsid w:val="0013608E"/>
    <w:rsid w:val="00140601"/>
    <w:rsid w:val="00146513"/>
    <w:rsid w:val="00147356"/>
    <w:rsid w:val="0016137A"/>
    <w:rsid w:val="00165D0E"/>
    <w:rsid w:val="0016631C"/>
    <w:rsid w:val="00174B3B"/>
    <w:rsid w:val="00181D2E"/>
    <w:rsid w:val="00187CA9"/>
    <w:rsid w:val="001930F2"/>
    <w:rsid w:val="00193F9F"/>
    <w:rsid w:val="00197637"/>
    <w:rsid w:val="001A40E7"/>
    <w:rsid w:val="001C06BA"/>
    <w:rsid w:val="001C3CEC"/>
    <w:rsid w:val="001E1227"/>
    <w:rsid w:val="00203C60"/>
    <w:rsid w:val="00206424"/>
    <w:rsid w:val="00215D63"/>
    <w:rsid w:val="00224B1F"/>
    <w:rsid w:val="0022662D"/>
    <w:rsid w:val="002267A3"/>
    <w:rsid w:val="00234622"/>
    <w:rsid w:val="00240090"/>
    <w:rsid w:val="00242369"/>
    <w:rsid w:val="00257FE4"/>
    <w:rsid w:val="00263CCA"/>
    <w:rsid w:val="0029434F"/>
    <w:rsid w:val="0029652F"/>
    <w:rsid w:val="00296F52"/>
    <w:rsid w:val="002A2C49"/>
    <w:rsid w:val="002A3141"/>
    <w:rsid w:val="002B00AD"/>
    <w:rsid w:val="002B0739"/>
    <w:rsid w:val="002C0213"/>
    <w:rsid w:val="002D1777"/>
    <w:rsid w:val="002D7F70"/>
    <w:rsid w:val="002E1E14"/>
    <w:rsid w:val="002E6E09"/>
    <w:rsid w:val="002F533B"/>
    <w:rsid w:val="003106A4"/>
    <w:rsid w:val="00314280"/>
    <w:rsid w:val="00316B2C"/>
    <w:rsid w:val="003424A9"/>
    <w:rsid w:val="003436E7"/>
    <w:rsid w:val="003455B7"/>
    <w:rsid w:val="003460B1"/>
    <w:rsid w:val="00361222"/>
    <w:rsid w:val="003637F6"/>
    <w:rsid w:val="003644CE"/>
    <w:rsid w:val="003670D3"/>
    <w:rsid w:val="00385243"/>
    <w:rsid w:val="00387FF9"/>
    <w:rsid w:val="00391910"/>
    <w:rsid w:val="0039318F"/>
    <w:rsid w:val="003956B9"/>
    <w:rsid w:val="003A0471"/>
    <w:rsid w:val="003A05FD"/>
    <w:rsid w:val="003A37A2"/>
    <w:rsid w:val="003A5C72"/>
    <w:rsid w:val="003C386F"/>
    <w:rsid w:val="003C46FB"/>
    <w:rsid w:val="003C5CDC"/>
    <w:rsid w:val="003D1260"/>
    <w:rsid w:val="003D430C"/>
    <w:rsid w:val="003E3305"/>
    <w:rsid w:val="003F1D2E"/>
    <w:rsid w:val="003F2516"/>
    <w:rsid w:val="003F3A60"/>
    <w:rsid w:val="003F3F30"/>
    <w:rsid w:val="00400F47"/>
    <w:rsid w:val="00404D20"/>
    <w:rsid w:val="004123F1"/>
    <w:rsid w:val="00414DAC"/>
    <w:rsid w:val="004178DD"/>
    <w:rsid w:val="004374C7"/>
    <w:rsid w:val="0044383D"/>
    <w:rsid w:val="00445EA6"/>
    <w:rsid w:val="0046358D"/>
    <w:rsid w:val="004661B9"/>
    <w:rsid w:val="00470DD1"/>
    <w:rsid w:val="00471FA7"/>
    <w:rsid w:val="004727B9"/>
    <w:rsid w:val="004765E2"/>
    <w:rsid w:val="00476934"/>
    <w:rsid w:val="00480AA0"/>
    <w:rsid w:val="004A2DEC"/>
    <w:rsid w:val="004A5E98"/>
    <w:rsid w:val="004A7295"/>
    <w:rsid w:val="004B34C3"/>
    <w:rsid w:val="004B4B2F"/>
    <w:rsid w:val="004B5493"/>
    <w:rsid w:val="004C0D46"/>
    <w:rsid w:val="004C45DF"/>
    <w:rsid w:val="004D03FF"/>
    <w:rsid w:val="004D23A8"/>
    <w:rsid w:val="004E21FC"/>
    <w:rsid w:val="004E2E19"/>
    <w:rsid w:val="004E5C16"/>
    <w:rsid w:val="004F18F5"/>
    <w:rsid w:val="004F1CF9"/>
    <w:rsid w:val="004F1D73"/>
    <w:rsid w:val="004F752F"/>
    <w:rsid w:val="00505F40"/>
    <w:rsid w:val="005208C8"/>
    <w:rsid w:val="00522841"/>
    <w:rsid w:val="00532025"/>
    <w:rsid w:val="00540296"/>
    <w:rsid w:val="00544B34"/>
    <w:rsid w:val="00562350"/>
    <w:rsid w:val="005637A8"/>
    <w:rsid w:val="005655F8"/>
    <w:rsid w:val="005849F0"/>
    <w:rsid w:val="00593A53"/>
    <w:rsid w:val="005A5D45"/>
    <w:rsid w:val="005A6339"/>
    <w:rsid w:val="005B0B23"/>
    <w:rsid w:val="005B1067"/>
    <w:rsid w:val="005B34D4"/>
    <w:rsid w:val="005C64FA"/>
    <w:rsid w:val="005C780B"/>
    <w:rsid w:val="005D14A0"/>
    <w:rsid w:val="005E42EC"/>
    <w:rsid w:val="005E4E43"/>
    <w:rsid w:val="005F6866"/>
    <w:rsid w:val="00603EF3"/>
    <w:rsid w:val="00606095"/>
    <w:rsid w:val="00607F63"/>
    <w:rsid w:val="00610FC2"/>
    <w:rsid w:val="006252C1"/>
    <w:rsid w:val="006273C8"/>
    <w:rsid w:val="00630916"/>
    <w:rsid w:val="00640AFB"/>
    <w:rsid w:val="00641DE0"/>
    <w:rsid w:val="00643ECC"/>
    <w:rsid w:val="00646163"/>
    <w:rsid w:val="00646846"/>
    <w:rsid w:val="00683C64"/>
    <w:rsid w:val="00684E11"/>
    <w:rsid w:val="00687A26"/>
    <w:rsid w:val="00687A8D"/>
    <w:rsid w:val="0069577C"/>
    <w:rsid w:val="00696C64"/>
    <w:rsid w:val="006B3F08"/>
    <w:rsid w:val="006B4616"/>
    <w:rsid w:val="006D66FC"/>
    <w:rsid w:val="006D6992"/>
    <w:rsid w:val="006E116B"/>
    <w:rsid w:val="006E2BFE"/>
    <w:rsid w:val="006E4C7B"/>
    <w:rsid w:val="0070042D"/>
    <w:rsid w:val="00703304"/>
    <w:rsid w:val="00725F74"/>
    <w:rsid w:val="007508E5"/>
    <w:rsid w:val="00755D5D"/>
    <w:rsid w:val="00770E92"/>
    <w:rsid w:val="007713BC"/>
    <w:rsid w:val="00775FA0"/>
    <w:rsid w:val="0077776C"/>
    <w:rsid w:val="00794F07"/>
    <w:rsid w:val="00796501"/>
    <w:rsid w:val="00797F29"/>
    <w:rsid w:val="007A335A"/>
    <w:rsid w:val="007A769C"/>
    <w:rsid w:val="007B05B3"/>
    <w:rsid w:val="007B3DE0"/>
    <w:rsid w:val="007C5D50"/>
    <w:rsid w:val="007E013C"/>
    <w:rsid w:val="007E7B6A"/>
    <w:rsid w:val="007F5751"/>
    <w:rsid w:val="00804F80"/>
    <w:rsid w:val="00805333"/>
    <w:rsid w:val="0081396C"/>
    <w:rsid w:val="00815C6F"/>
    <w:rsid w:val="00830B22"/>
    <w:rsid w:val="00841393"/>
    <w:rsid w:val="00855001"/>
    <w:rsid w:val="008571ED"/>
    <w:rsid w:val="00867816"/>
    <w:rsid w:val="00870512"/>
    <w:rsid w:val="00874530"/>
    <w:rsid w:val="0088194B"/>
    <w:rsid w:val="00886620"/>
    <w:rsid w:val="008A10A1"/>
    <w:rsid w:val="008A77F0"/>
    <w:rsid w:val="008B5061"/>
    <w:rsid w:val="008B71DD"/>
    <w:rsid w:val="008C2194"/>
    <w:rsid w:val="008D6CC1"/>
    <w:rsid w:val="008E00F6"/>
    <w:rsid w:val="008E5367"/>
    <w:rsid w:val="00900A88"/>
    <w:rsid w:val="00904F5A"/>
    <w:rsid w:val="0091196C"/>
    <w:rsid w:val="00912D75"/>
    <w:rsid w:val="00917A37"/>
    <w:rsid w:val="00920862"/>
    <w:rsid w:val="00922B4A"/>
    <w:rsid w:val="0092483D"/>
    <w:rsid w:val="00941DDF"/>
    <w:rsid w:val="0096206A"/>
    <w:rsid w:val="00977190"/>
    <w:rsid w:val="0098030B"/>
    <w:rsid w:val="00986CE8"/>
    <w:rsid w:val="009A16DB"/>
    <w:rsid w:val="009A1F91"/>
    <w:rsid w:val="009B23CD"/>
    <w:rsid w:val="009B249D"/>
    <w:rsid w:val="009B7917"/>
    <w:rsid w:val="009C1635"/>
    <w:rsid w:val="009C6FF9"/>
    <w:rsid w:val="009D04AE"/>
    <w:rsid w:val="009E40F6"/>
    <w:rsid w:val="009E6B2A"/>
    <w:rsid w:val="009E75A2"/>
    <w:rsid w:val="009F1755"/>
    <w:rsid w:val="009F1957"/>
    <w:rsid w:val="00A01105"/>
    <w:rsid w:val="00A17405"/>
    <w:rsid w:val="00A20862"/>
    <w:rsid w:val="00A23794"/>
    <w:rsid w:val="00A24D57"/>
    <w:rsid w:val="00A431D5"/>
    <w:rsid w:val="00A43D43"/>
    <w:rsid w:val="00A53663"/>
    <w:rsid w:val="00A56436"/>
    <w:rsid w:val="00A56BA8"/>
    <w:rsid w:val="00A61F12"/>
    <w:rsid w:val="00A64EF0"/>
    <w:rsid w:val="00A740B0"/>
    <w:rsid w:val="00A76CEB"/>
    <w:rsid w:val="00A81C5B"/>
    <w:rsid w:val="00A85E1F"/>
    <w:rsid w:val="00A87018"/>
    <w:rsid w:val="00A976D7"/>
    <w:rsid w:val="00AA7C80"/>
    <w:rsid w:val="00AB4A62"/>
    <w:rsid w:val="00AC169D"/>
    <w:rsid w:val="00AC2A0B"/>
    <w:rsid w:val="00AC5AE2"/>
    <w:rsid w:val="00AD5F75"/>
    <w:rsid w:val="00AF024D"/>
    <w:rsid w:val="00AF39B4"/>
    <w:rsid w:val="00AF4036"/>
    <w:rsid w:val="00AF41FC"/>
    <w:rsid w:val="00AF6CBE"/>
    <w:rsid w:val="00AF76F1"/>
    <w:rsid w:val="00B056FD"/>
    <w:rsid w:val="00B10100"/>
    <w:rsid w:val="00B12F3C"/>
    <w:rsid w:val="00B2083D"/>
    <w:rsid w:val="00B43D6F"/>
    <w:rsid w:val="00B45FC0"/>
    <w:rsid w:val="00B57E15"/>
    <w:rsid w:val="00B60914"/>
    <w:rsid w:val="00B60C64"/>
    <w:rsid w:val="00B6451C"/>
    <w:rsid w:val="00B65881"/>
    <w:rsid w:val="00B76545"/>
    <w:rsid w:val="00B7767B"/>
    <w:rsid w:val="00BA37F9"/>
    <w:rsid w:val="00BB0469"/>
    <w:rsid w:val="00BC161D"/>
    <w:rsid w:val="00BD4312"/>
    <w:rsid w:val="00BF20D6"/>
    <w:rsid w:val="00BF5973"/>
    <w:rsid w:val="00C01ACC"/>
    <w:rsid w:val="00C06038"/>
    <w:rsid w:val="00C22064"/>
    <w:rsid w:val="00C26D3E"/>
    <w:rsid w:val="00C32B60"/>
    <w:rsid w:val="00C431BE"/>
    <w:rsid w:val="00C503AF"/>
    <w:rsid w:val="00C635EE"/>
    <w:rsid w:val="00C65F18"/>
    <w:rsid w:val="00C66106"/>
    <w:rsid w:val="00C74FFB"/>
    <w:rsid w:val="00C80D89"/>
    <w:rsid w:val="00C830D6"/>
    <w:rsid w:val="00C8430D"/>
    <w:rsid w:val="00C87A0D"/>
    <w:rsid w:val="00C94B94"/>
    <w:rsid w:val="00CA3100"/>
    <w:rsid w:val="00CA50A0"/>
    <w:rsid w:val="00CA5963"/>
    <w:rsid w:val="00CA6CA9"/>
    <w:rsid w:val="00CA6EC7"/>
    <w:rsid w:val="00CB6E16"/>
    <w:rsid w:val="00CC4408"/>
    <w:rsid w:val="00CD1FAC"/>
    <w:rsid w:val="00CD4B2A"/>
    <w:rsid w:val="00D05487"/>
    <w:rsid w:val="00D23EDF"/>
    <w:rsid w:val="00D34731"/>
    <w:rsid w:val="00D50286"/>
    <w:rsid w:val="00D5390C"/>
    <w:rsid w:val="00D57E42"/>
    <w:rsid w:val="00D60B24"/>
    <w:rsid w:val="00D66BC8"/>
    <w:rsid w:val="00D6707A"/>
    <w:rsid w:val="00D76708"/>
    <w:rsid w:val="00D928F7"/>
    <w:rsid w:val="00DA21F1"/>
    <w:rsid w:val="00DA3CFE"/>
    <w:rsid w:val="00DC349D"/>
    <w:rsid w:val="00DC4235"/>
    <w:rsid w:val="00DE1A43"/>
    <w:rsid w:val="00DE42A0"/>
    <w:rsid w:val="00DF0A8B"/>
    <w:rsid w:val="00DF46BF"/>
    <w:rsid w:val="00E00E32"/>
    <w:rsid w:val="00E10E40"/>
    <w:rsid w:val="00E16C8C"/>
    <w:rsid w:val="00E201D9"/>
    <w:rsid w:val="00E242D1"/>
    <w:rsid w:val="00E24B70"/>
    <w:rsid w:val="00E3202D"/>
    <w:rsid w:val="00E4692F"/>
    <w:rsid w:val="00E46C27"/>
    <w:rsid w:val="00E46FE8"/>
    <w:rsid w:val="00E65825"/>
    <w:rsid w:val="00E7280F"/>
    <w:rsid w:val="00E76AA3"/>
    <w:rsid w:val="00E77112"/>
    <w:rsid w:val="00E91C44"/>
    <w:rsid w:val="00E9419F"/>
    <w:rsid w:val="00E95E0C"/>
    <w:rsid w:val="00EA572A"/>
    <w:rsid w:val="00EC572F"/>
    <w:rsid w:val="00EC70DD"/>
    <w:rsid w:val="00EE01F8"/>
    <w:rsid w:val="00EE1860"/>
    <w:rsid w:val="00EE33BE"/>
    <w:rsid w:val="00F17FD5"/>
    <w:rsid w:val="00F20EE1"/>
    <w:rsid w:val="00F41E30"/>
    <w:rsid w:val="00F42D28"/>
    <w:rsid w:val="00F469D8"/>
    <w:rsid w:val="00F47398"/>
    <w:rsid w:val="00F47E95"/>
    <w:rsid w:val="00F508F6"/>
    <w:rsid w:val="00F52594"/>
    <w:rsid w:val="00F563B8"/>
    <w:rsid w:val="00F70BBB"/>
    <w:rsid w:val="00F7283D"/>
    <w:rsid w:val="00F91C18"/>
    <w:rsid w:val="00FA22BA"/>
    <w:rsid w:val="00FA4334"/>
    <w:rsid w:val="00FB0C74"/>
    <w:rsid w:val="00FB52D2"/>
    <w:rsid w:val="00FB63C5"/>
    <w:rsid w:val="00FC452C"/>
    <w:rsid w:val="00FD2582"/>
    <w:rsid w:val="00FD59F5"/>
    <w:rsid w:val="00FD5BC1"/>
    <w:rsid w:val="00FE291A"/>
    <w:rsid w:val="00FE7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05FD"/>
    <w:rPr>
      <w:rFonts w:ascii=".VnTime" w:eastAsia="Times New Roman" w:hAnsi=".VnTime"/>
      <w:sz w:val="28"/>
    </w:rPr>
  </w:style>
  <w:style w:type="paragraph" w:styleId="Heading5">
    <w:name w:val="heading 5"/>
    <w:basedOn w:val="Normal"/>
    <w:next w:val="Normal"/>
    <w:link w:val="Heading5Char"/>
    <w:qFormat/>
    <w:rsid w:val="00E91C44"/>
    <w:pPr>
      <w:keepNext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658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F403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7E013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rsid w:val="00E91C44"/>
    <w:rPr>
      <w:rFonts w:ascii=".VnTime" w:eastAsia="Times New Roman" w:hAnsi=".VnTime"/>
      <w:b/>
      <w:bCs/>
      <w:sz w:val="28"/>
    </w:rPr>
  </w:style>
  <w:style w:type="paragraph" w:styleId="BodyText2">
    <w:name w:val="Body Text 2"/>
    <w:basedOn w:val="Normal"/>
    <w:link w:val="BodyText2Char"/>
    <w:rsid w:val="00794F07"/>
    <w:pPr>
      <w:spacing w:line="264" w:lineRule="auto"/>
      <w:jc w:val="both"/>
    </w:pPr>
    <w:rPr>
      <w:rFonts w:eastAsia="Malgun Gothic"/>
      <w:szCs w:val="28"/>
    </w:rPr>
  </w:style>
  <w:style w:type="character" w:customStyle="1" w:styleId="BodyText2Char">
    <w:name w:val="Body Text 2 Char"/>
    <w:basedOn w:val="DefaultParagraphFont"/>
    <w:link w:val="BodyText2"/>
    <w:rsid w:val="00794F07"/>
    <w:rPr>
      <w:rFonts w:ascii=".VnTime" w:eastAsia="Malgun Gothic" w:hAnsi=".VnTime"/>
      <w:sz w:val="28"/>
      <w:szCs w:val="28"/>
    </w:rPr>
  </w:style>
  <w:style w:type="paragraph" w:styleId="List2">
    <w:name w:val="List 2"/>
    <w:basedOn w:val="Normal"/>
    <w:rsid w:val="00874530"/>
    <w:pPr>
      <w:ind w:left="720" w:hanging="360"/>
    </w:pPr>
    <w:rPr>
      <w:sz w:val="26"/>
      <w:szCs w:val="24"/>
    </w:rPr>
  </w:style>
  <w:style w:type="paragraph" w:styleId="Title">
    <w:name w:val="Title"/>
    <w:basedOn w:val="Normal"/>
    <w:link w:val="TitleChar"/>
    <w:qFormat/>
    <w:rsid w:val="0087453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74530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qFormat/>
    <w:rsid w:val="0087453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874530"/>
    <w:rPr>
      <w:rFonts w:ascii="Arial" w:eastAsia="Times New Roman" w:hAnsi="Arial" w:cs="Arial"/>
      <w:sz w:val="24"/>
      <w:szCs w:val="24"/>
    </w:rPr>
  </w:style>
  <w:style w:type="paragraph" w:styleId="BodyTextIndent2">
    <w:name w:val="Body Text Indent 2"/>
    <w:basedOn w:val="Normal"/>
    <w:link w:val="BodyTextIndent2Char"/>
    <w:rsid w:val="00874530"/>
    <w:pPr>
      <w:spacing w:after="120"/>
      <w:ind w:firstLine="720"/>
    </w:pPr>
    <w:rPr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874530"/>
    <w:rPr>
      <w:rFonts w:ascii=".VnTime" w:eastAsia="Times New Roman" w:hAnsi=".VnTime"/>
      <w:sz w:val="28"/>
      <w:szCs w:val="24"/>
    </w:rPr>
  </w:style>
  <w:style w:type="paragraph" w:styleId="ListContinue2">
    <w:name w:val="List Continue 2"/>
    <w:basedOn w:val="Normal"/>
    <w:rsid w:val="00874530"/>
    <w:pPr>
      <w:spacing w:after="120"/>
      <w:ind w:left="720"/>
    </w:pPr>
    <w:rPr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ungct\Application%20Data\Microsoft\Templates\Mau%20cong%20van%20noi%20b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Mau cong van noi bo.dot</Template>
  <TotalTime>12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CÔNG THƯƠNG</vt:lpstr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CÔNG THƯƠNG</dc:title>
  <dc:creator>Nguyen Thai Son</dc:creator>
  <cp:lastModifiedBy>Nguyen Thai Son</cp:lastModifiedBy>
  <cp:revision>3</cp:revision>
  <cp:lastPrinted>2019-07-16T04:10:00Z</cp:lastPrinted>
  <dcterms:created xsi:type="dcterms:W3CDTF">2019-07-12T03:18:00Z</dcterms:created>
  <dcterms:modified xsi:type="dcterms:W3CDTF">2019-07-16T04:19:00Z</dcterms:modified>
</cp:coreProperties>
</file>